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7D5125" w:rsidRPr="006F766D" w14:paraId="120906B3" w14:textId="77777777" w:rsidTr="006C5479">
        <w:trPr>
          <w:jc w:val="center"/>
        </w:trPr>
        <w:tc>
          <w:tcPr>
            <w:tcW w:w="2160" w:type="dxa"/>
            <w:vMerge w:val="restart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2EE215E" w14:textId="77777777" w:rsidR="007D5125" w:rsidRPr="006F766D" w:rsidRDefault="007D5125" w:rsidP="006C5479">
            <w:pPr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6F766D">
              <w:drawing>
                <wp:inline distT="0" distB="0" distL="0" distR="0" wp14:anchorId="5E594670" wp14:editId="4206BDEA">
                  <wp:extent cx="845714" cy="1262933"/>
                  <wp:effectExtent l="0" t="0" r="0" b="0"/>
                  <wp:docPr id="1912151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15153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714" cy="1262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483094F" w14:textId="77777777" w:rsidR="007D5125" w:rsidRPr="006F766D" w:rsidRDefault="007D5125" w:rsidP="006C547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Județul Vâlcea</w:t>
            </w:r>
          </w:p>
        </w:tc>
      </w:tr>
      <w:tr w:rsidR="007D5125" w:rsidRPr="006F766D" w14:paraId="7C2F95E0" w14:textId="77777777" w:rsidTr="006C5479">
        <w:trPr>
          <w:jc w:val="center"/>
        </w:trPr>
        <w:tc>
          <w:tcPr>
            <w:tcW w:w="2160" w:type="dxa"/>
            <w:vMerge/>
          </w:tcPr>
          <w:p w14:paraId="7F52C32F" w14:textId="77777777" w:rsidR="007D5125" w:rsidRPr="006F766D" w:rsidRDefault="007D5125" w:rsidP="006C54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516F130" w14:textId="1B02DF42" w:rsidR="007D5125" w:rsidRPr="006F766D" w:rsidRDefault="006F766D" w:rsidP="006C547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Primăria Orașului Băile Govora</w:t>
            </w:r>
          </w:p>
        </w:tc>
      </w:tr>
      <w:tr w:rsidR="007D5125" w:rsidRPr="006F766D" w14:paraId="24B137DB" w14:textId="77777777" w:rsidTr="006F766D">
        <w:trPr>
          <w:jc w:val="center"/>
        </w:trPr>
        <w:tc>
          <w:tcPr>
            <w:tcW w:w="2160" w:type="dxa"/>
            <w:vMerge/>
          </w:tcPr>
          <w:p w14:paraId="4895B19A" w14:textId="77777777" w:rsidR="007D5125" w:rsidRPr="006F766D" w:rsidRDefault="007D5125" w:rsidP="006C54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145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1CB4B45" w14:textId="77777777" w:rsidR="007D5125" w:rsidRPr="006F766D" w:rsidRDefault="007D5125" w:rsidP="006F766D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Cod de identificare fiscală (CIF)</w:t>
            </w:r>
          </w:p>
          <w:p w14:paraId="5F13663D" w14:textId="235F14EF" w:rsidR="007D5125" w:rsidRPr="006F766D" w:rsidRDefault="006F766D" w:rsidP="006F766D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2541827</w:t>
            </w:r>
          </w:p>
        </w:tc>
        <w:tc>
          <w:tcPr>
            <w:tcW w:w="4495" w:type="dxa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64619A4" w14:textId="599A5C6A" w:rsidR="007D5125" w:rsidRPr="006F766D" w:rsidRDefault="007D5125" w:rsidP="006C5479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Adresa oficială: 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  <w:r w:rsid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trada 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Tudor Vladimirescu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nr. 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95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cod 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poștal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24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5200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,</w:t>
            </w:r>
          </w:p>
          <w:p w14:paraId="4A525622" w14:textId="161CB181" w:rsidR="007D5125" w:rsidRPr="006F766D" w:rsidRDefault="006F766D" w:rsidP="006C5479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Oraș Băile Govora</w:t>
            </w:r>
            <w:r w:rsidR="007D5125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J</w:t>
            </w:r>
            <w:r w:rsidR="007D5125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udeț Vâlcea, România</w:t>
            </w:r>
            <w:r w:rsidR="007D5125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ab/>
            </w:r>
          </w:p>
          <w:p w14:paraId="5231CFFE" w14:textId="5571E7C7" w:rsidR="006F766D" w:rsidRDefault="007D5125" w:rsidP="006C5479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Tel: +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4 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0250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770 460</w:t>
            </w:r>
          </w:p>
          <w:p w14:paraId="53BF40F9" w14:textId="65D25C75" w:rsidR="007D5125" w:rsidRPr="006F766D" w:rsidRDefault="007D5125" w:rsidP="006C5479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www.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primaria-baile-govora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.ro</w:t>
            </w:r>
          </w:p>
          <w:p w14:paraId="6B2C7C80" w14:textId="5C0514CB" w:rsidR="007D5125" w:rsidRPr="006F766D" w:rsidRDefault="007D5125" w:rsidP="006C547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E-mail: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primaria@primaria-baile-govora.ro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r w:rsidR="006F766D"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baile.govora@vl.e-adm.ro</w:t>
            </w:r>
          </w:p>
        </w:tc>
      </w:tr>
      <w:tr w:rsidR="007D5125" w:rsidRPr="006F766D" w14:paraId="7B8FFFE7" w14:textId="77777777" w:rsidTr="006C5479">
        <w:trPr>
          <w:trHeight w:val="352"/>
          <w:jc w:val="center"/>
        </w:trPr>
        <w:tc>
          <w:tcPr>
            <w:tcW w:w="2160" w:type="dxa"/>
            <w:vMerge/>
          </w:tcPr>
          <w:p w14:paraId="3DB8A20D" w14:textId="77777777" w:rsidR="007D5125" w:rsidRPr="006F766D" w:rsidRDefault="007D5125" w:rsidP="006C54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145" w:type="dxa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F2DB03A" w14:textId="77777777" w:rsidR="007D5125" w:rsidRPr="006F766D" w:rsidRDefault="007D5125" w:rsidP="006C547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Număr înregistrare</w:t>
            </w:r>
          </w:p>
        </w:tc>
        <w:tc>
          <w:tcPr>
            <w:tcW w:w="4495" w:type="dxa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6CE834D" w14:textId="77777777" w:rsidR="007D5125" w:rsidRPr="006F766D" w:rsidRDefault="007D5125" w:rsidP="006C547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Data</w:t>
            </w:r>
          </w:p>
        </w:tc>
      </w:tr>
    </w:tbl>
    <w:p w14:paraId="6A008A6E" w14:textId="77777777" w:rsidR="007D5125" w:rsidRPr="006F766D" w:rsidRDefault="007D5125"/>
    <w:p w14:paraId="3D4A29E0" w14:textId="77777777" w:rsidR="007D5125" w:rsidRPr="006F766D" w:rsidRDefault="007D5125" w:rsidP="007D5125">
      <w:pPr>
        <w:pStyle w:val="Titlu3"/>
        <w:jc w:val="center"/>
        <w:rPr>
          <w:rFonts w:ascii="Arial" w:hAnsi="Arial" w:cs="Arial"/>
          <w:color w:val="auto"/>
        </w:rPr>
      </w:pPr>
      <w:r w:rsidRPr="006F766D">
        <w:rPr>
          <w:rFonts w:ascii="Arial" w:hAnsi="Arial" w:cs="Arial"/>
          <w:color w:val="auto"/>
          <w:spacing w:val="-2"/>
        </w:rPr>
        <w:t>CERERE</w:t>
      </w:r>
    </w:p>
    <w:p w14:paraId="61353B75" w14:textId="77777777" w:rsidR="007D5125" w:rsidRPr="006F766D" w:rsidRDefault="007D5125" w:rsidP="007D5125">
      <w:pPr>
        <w:spacing w:before="7"/>
        <w:rPr>
          <w:b/>
          <w:sz w:val="18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7D5125" w:rsidRPr="006F766D" w14:paraId="1EC18F59" w14:textId="77777777" w:rsidTr="007D5125">
        <w:trPr>
          <w:trHeight w:val="200"/>
        </w:trPr>
        <w:tc>
          <w:tcPr>
            <w:tcW w:w="10890" w:type="dxa"/>
            <w:shd w:val="clear" w:color="auto" w:fill="F4F4F4"/>
          </w:tcPr>
          <w:p w14:paraId="5236E37A" w14:textId="77777777" w:rsidR="007D5125" w:rsidRPr="006F766D" w:rsidRDefault="007D5125" w:rsidP="006C547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w w:val="105"/>
                <w:sz w:val="15"/>
              </w:rPr>
              <w:t>1.</w:t>
            </w:r>
            <w:r w:rsidRPr="006F766D">
              <w:rPr>
                <w:b/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D5125" w:rsidRPr="006F766D" w14:paraId="285B36D8" w14:textId="77777777" w:rsidTr="007D5125">
        <w:trPr>
          <w:trHeight w:val="500"/>
        </w:trPr>
        <w:tc>
          <w:tcPr>
            <w:tcW w:w="10890" w:type="dxa"/>
          </w:tcPr>
          <w:p w14:paraId="0E77E364" w14:textId="3E439FBB" w:rsidR="007D5125" w:rsidRPr="006F766D" w:rsidRDefault="007D5125" w:rsidP="006C5479">
            <w:pPr>
              <w:pStyle w:val="TableParagraph"/>
              <w:spacing w:before="6"/>
              <w:rPr>
                <w:i/>
                <w:sz w:val="14"/>
              </w:rPr>
            </w:pPr>
            <w:r w:rsidRPr="006F766D">
              <w:rPr>
                <w:b/>
                <w:sz w:val="18"/>
                <w:szCs w:val="24"/>
              </w:rPr>
              <w:t>Instituția</w:t>
            </w:r>
            <w:r w:rsidRPr="006F766D">
              <w:rPr>
                <w:b/>
                <w:sz w:val="18"/>
                <w:szCs w:val="24"/>
              </w:rPr>
              <w:br/>
            </w:r>
            <w:r w:rsidR="006F766D">
              <w:rPr>
                <w:i/>
                <w:sz w:val="16"/>
                <w:szCs w:val="24"/>
              </w:rPr>
              <w:t>Primarul Orașului Băile Govora</w:t>
            </w:r>
          </w:p>
        </w:tc>
      </w:tr>
      <w:tr w:rsidR="007D5125" w:rsidRPr="006F766D" w14:paraId="7D0D1783" w14:textId="77777777" w:rsidTr="007D5125">
        <w:trPr>
          <w:trHeight w:val="159"/>
        </w:trPr>
        <w:tc>
          <w:tcPr>
            <w:tcW w:w="10890" w:type="dxa"/>
            <w:shd w:val="clear" w:color="auto" w:fill="F4F4F4"/>
          </w:tcPr>
          <w:p w14:paraId="4E53B9D6" w14:textId="77777777" w:rsidR="007D5125" w:rsidRPr="006F766D" w:rsidRDefault="007D5125" w:rsidP="006C5479">
            <w:pPr>
              <w:pStyle w:val="TableParagraph"/>
              <w:spacing w:before="0" w:line="140" w:lineRule="exact"/>
              <w:rPr>
                <w:sz w:val="14"/>
              </w:rPr>
            </w:pPr>
            <w:r w:rsidRPr="006F766D">
              <w:rPr>
                <w:w w:val="105"/>
                <w:sz w:val="14"/>
              </w:rPr>
              <w:t>Cererea</w:t>
            </w:r>
            <w:r w:rsidRPr="006F766D">
              <w:rPr>
                <w:spacing w:val="-10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va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fi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transmisă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către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președintele</w:t>
            </w:r>
            <w:r w:rsidRPr="006F766D">
              <w:rPr>
                <w:spacing w:val="-10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consiliului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județean,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primarul</w:t>
            </w:r>
            <w:r w:rsidRPr="006F766D">
              <w:rPr>
                <w:spacing w:val="-8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general,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primarul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de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sector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sau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primarul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municipiului</w:t>
            </w:r>
            <w:r w:rsidRPr="006F766D">
              <w:rPr>
                <w:spacing w:val="-10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/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orașului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/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comunei,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w w:val="105"/>
                <w:sz w:val="14"/>
              </w:rPr>
              <w:t>după</w:t>
            </w:r>
            <w:r w:rsidRPr="006F766D">
              <w:rPr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A4BF572" w14:textId="77777777" w:rsidR="007D5125" w:rsidRPr="006F766D" w:rsidRDefault="007D5125" w:rsidP="007D5125">
      <w:pPr>
        <w:spacing w:before="3"/>
        <w:rPr>
          <w:b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7"/>
        <w:gridCol w:w="1559"/>
        <w:gridCol w:w="779"/>
        <w:gridCol w:w="779"/>
        <w:gridCol w:w="779"/>
        <w:gridCol w:w="779"/>
        <w:gridCol w:w="1559"/>
        <w:gridCol w:w="2419"/>
      </w:tblGrid>
      <w:tr w:rsidR="007D5125" w:rsidRPr="006F766D" w14:paraId="50A33DEC" w14:textId="77777777" w:rsidTr="007D5125">
        <w:trPr>
          <w:trHeight w:val="200"/>
        </w:trPr>
        <w:tc>
          <w:tcPr>
            <w:tcW w:w="10890" w:type="dxa"/>
            <w:gridSpan w:val="8"/>
            <w:shd w:val="clear" w:color="auto" w:fill="F4F4F4"/>
          </w:tcPr>
          <w:p w14:paraId="4F14162B" w14:textId="77777777" w:rsidR="007D5125" w:rsidRPr="006F766D" w:rsidRDefault="007D5125" w:rsidP="006C547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w w:val="105"/>
                <w:sz w:val="15"/>
              </w:rPr>
              <w:t>2.</w:t>
            </w:r>
            <w:r w:rsidRPr="006F766D">
              <w:rPr>
                <w:b/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D5125" w:rsidRPr="006F766D" w14:paraId="131B9BAF" w14:textId="77777777" w:rsidTr="007D5125">
        <w:trPr>
          <w:trHeight w:val="494"/>
        </w:trPr>
        <w:tc>
          <w:tcPr>
            <w:tcW w:w="6133" w:type="dxa"/>
            <w:gridSpan w:val="5"/>
          </w:tcPr>
          <w:p w14:paraId="218B5975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Nume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și</w:t>
            </w:r>
            <w:r w:rsidRPr="006F766D">
              <w:rPr>
                <w:b/>
                <w:spacing w:val="-5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757" w:type="dxa"/>
            <w:gridSpan w:val="3"/>
          </w:tcPr>
          <w:p w14:paraId="79F3A55B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5"/>
                <w:w w:val="105"/>
                <w:sz w:val="14"/>
              </w:rPr>
              <w:t>CNP</w:t>
            </w:r>
          </w:p>
        </w:tc>
      </w:tr>
      <w:tr w:rsidR="007D5125" w:rsidRPr="006F766D" w14:paraId="452F1F65" w14:textId="77777777" w:rsidTr="007D5125">
        <w:trPr>
          <w:trHeight w:val="178"/>
        </w:trPr>
        <w:tc>
          <w:tcPr>
            <w:tcW w:w="10890" w:type="dxa"/>
            <w:gridSpan w:val="8"/>
            <w:shd w:val="clear" w:color="auto" w:fill="F4F4F4"/>
          </w:tcPr>
          <w:p w14:paraId="2530335C" w14:textId="77777777" w:rsidR="007D5125" w:rsidRPr="006F766D" w:rsidRDefault="007D5125" w:rsidP="006C547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 w:rsidRPr="006F766D">
              <w:rPr>
                <w:w w:val="105"/>
                <w:sz w:val="15"/>
              </w:rPr>
              <w:t>Act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4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D5125" w:rsidRPr="006F766D" w14:paraId="47AD6399" w14:textId="77777777" w:rsidTr="007D5125">
        <w:trPr>
          <w:trHeight w:val="494"/>
        </w:trPr>
        <w:tc>
          <w:tcPr>
            <w:tcW w:w="2237" w:type="dxa"/>
          </w:tcPr>
          <w:p w14:paraId="3BD450C4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B2B3855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41CF982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z w:val="14"/>
              </w:rPr>
              <w:t>Eliberat</w:t>
            </w:r>
            <w:r w:rsidRPr="006F766D">
              <w:rPr>
                <w:b/>
                <w:spacing w:val="11"/>
                <w:sz w:val="14"/>
              </w:rPr>
              <w:t xml:space="preserve"> </w:t>
            </w:r>
            <w:r w:rsidRPr="006F766D">
              <w:rPr>
                <w:b/>
                <w:spacing w:val="-5"/>
                <w:sz w:val="14"/>
              </w:rPr>
              <w:t>de</w:t>
            </w:r>
          </w:p>
        </w:tc>
        <w:tc>
          <w:tcPr>
            <w:tcW w:w="2419" w:type="dxa"/>
          </w:tcPr>
          <w:p w14:paraId="069CC7E6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La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7D5125" w:rsidRPr="006F766D" w14:paraId="6D78600D" w14:textId="77777777" w:rsidTr="007D5125">
        <w:trPr>
          <w:trHeight w:val="178"/>
        </w:trPr>
        <w:tc>
          <w:tcPr>
            <w:tcW w:w="10890" w:type="dxa"/>
            <w:gridSpan w:val="8"/>
            <w:shd w:val="clear" w:color="auto" w:fill="F4F4F4"/>
          </w:tcPr>
          <w:p w14:paraId="61D2C264" w14:textId="77777777" w:rsidR="007D5125" w:rsidRPr="006F766D" w:rsidRDefault="007D5125" w:rsidP="006C547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 w:rsidRPr="006F766D"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D5125" w:rsidRPr="006F766D" w14:paraId="646E3CCF" w14:textId="77777777" w:rsidTr="007D5125">
        <w:trPr>
          <w:trHeight w:val="494"/>
        </w:trPr>
        <w:tc>
          <w:tcPr>
            <w:tcW w:w="3796" w:type="dxa"/>
            <w:gridSpan w:val="2"/>
          </w:tcPr>
          <w:p w14:paraId="3E09B7E0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5DFEE9C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Municipiul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orașul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978" w:type="dxa"/>
            <w:gridSpan w:val="2"/>
          </w:tcPr>
          <w:p w14:paraId="4AD18F2B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Satul</w:t>
            </w:r>
            <w:r w:rsidRPr="006F766D">
              <w:rPr>
                <w:b/>
                <w:spacing w:val="-5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5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7D5125" w:rsidRPr="006F766D" w14:paraId="43C5DA45" w14:textId="77777777" w:rsidTr="007D5125">
        <w:trPr>
          <w:trHeight w:val="495"/>
        </w:trPr>
        <w:tc>
          <w:tcPr>
            <w:tcW w:w="3796" w:type="dxa"/>
            <w:gridSpan w:val="2"/>
          </w:tcPr>
          <w:p w14:paraId="741FC962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27D9BEF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7D3BF85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16724CB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CFB3132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B9B46DE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Cod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419" w:type="dxa"/>
          </w:tcPr>
          <w:p w14:paraId="0EFABA32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7D5125" w:rsidRPr="006F766D" w14:paraId="4FF8279E" w14:textId="77777777" w:rsidTr="007D5125">
        <w:trPr>
          <w:trHeight w:val="177"/>
        </w:trPr>
        <w:tc>
          <w:tcPr>
            <w:tcW w:w="10890" w:type="dxa"/>
            <w:gridSpan w:val="8"/>
            <w:shd w:val="clear" w:color="auto" w:fill="F4F4F4"/>
          </w:tcPr>
          <w:p w14:paraId="18535532" w14:textId="77777777" w:rsidR="007D5125" w:rsidRPr="006F766D" w:rsidRDefault="007D5125" w:rsidP="006C547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 w:rsidRPr="006F766D">
              <w:rPr>
                <w:w w:val="105"/>
                <w:sz w:val="15"/>
              </w:rPr>
              <w:t>Date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4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D5125" w:rsidRPr="006F766D" w14:paraId="5D3971A7" w14:textId="77777777" w:rsidTr="007D5125">
        <w:trPr>
          <w:trHeight w:val="495"/>
        </w:trPr>
        <w:tc>
          <w:tcPr>
            <w:tcW w:w="4575" w:type="dxa"/>
            <w:gridSpan w:val="3"/>
          </w:tcPr>
          <w:p w14:paraId="7E14CB09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Telefon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5"/>
                <w:w w:val="105"/>
                <w:sz w:val="14"/>
              </w:rPr>
              <w:t>fax</w:t>
            </w:r>
          </w:p>
        </w:tc>
        <w:tc>
          <w:tcPr>
            <w:tcW w:w="6315" w:type="dxa"/>
            <w:gridSpan w:val="5"/>
          </w:tcPr>
          <w:p w14:paraId="7EBE1506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z w:val="14"/>
              </w:rPr>
              <w:t>E-</w:t>
            </w:r>
            <w:r w:rsidRPr="006F766D">
              <w:rPr>
                <w:b/>
                <w:spacing w:val="-4"/>
                <w:sz w:val="14"/>
              </w:rPr>
              <w:t>mail</w:t>
            </w:r>
          </w:p>
        </w:tc>
      </w:tr>
      <w:tr w:rsidR="007D5125" w:rsidRPr="006F766D" w14:paraId="01501E67" w14:textId="77777777" w:rsidTr="007D5125">
        <w:trPr>
          <w:trHeight w:val="177"/>
        </w:trPr>
        <w:tc>
          <w:tcPr>
            <w:tcW w:w="10890" w:type="dxa"/>
            <w:gridSpan w:val="8"/>
            <w:shd w:val="clear" w:color="auto" w:fill="F4F4F4"/>
          </w:tcPr>
          <w:p w14:paraId="7FC9F1D9" w14:textId="77777777" w:rsidR="007D5125" w:rsidRPr="006F766D" w:rsidRDefault="007D5125" w:rsidP="006C547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 w:rsidRPr="006F766D"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7D5125" w:rsidRPr="006F766D" w14:paraId="546F5AC5" w14:textId="77777777" w:rsidTr="007D5125">
        <w:trPr>
          <w:trHeight w:val="495"/>
        </w:trPr>
        <w:tc>
          <w:tcPr>
            <w:tcW w:w="6912" w:type="dxa"/>
            <w:gridSpan w:val="6"/>
          </w:tcPr>
          <w:p w14:paraId="79AAFF99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În</w:t>
            </w:r>
            <w:r w:rsidRPr="006F766D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calitate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de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reprezentant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5"/>
                <w:w w:val="105"/>
                <w:sz w:val="14"/>
              </w:rPr>
              <w:t>al</w:t>
            </w:r>
          </w:p>
        </w:tc>
        <w:tc>
          <w:tcPr>
            <w:tcW w:w="3978" w:type="dxa"/>
            <w:gridSpan w:val="2"/>
          </w:tcPr>
          <w:p w14:paraId="301C9AE7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CUI</w:t>
            </w:r>
            <w:r w:rsidRPr="006F766D">
              <w:rPr>
                <w:b/>
                <w:spacing w:val="-5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4EFA2303" w14:textId="77777777" w:rsidR="007D5125" w:rsidRPr="006F766D" w:rsidRDefault="007D5125" w:rsidP="007D5125">
      <w:pPr>
        <w:spacing w:before="202" w:line="244" w:lineRule="auto"/>
        <w:ind w:left="1240" w:right="1240"/>
        <w:jc w:val="center"/>
        <w:rPr>
          <w:sz w:val="17"/>
        </w:rPr>
      </w:pPr>
      <w:r w:rsidRPr="006F766D">
        <w:rPr>
          <w:sz w:val="17"/>
        </w:rPr>
        <w:t>în conformitate cu prevederile art. 300 din Legea nr. 169/2026 privind Codul amenajării teritoriului, urbanismului și construcțiilor,</w:t>
      </w:r>
      <w:r w:rsidRPr="006F766D">
        <w:rPr>
          <w:spacing w:val="40"/>
          <w:sz w:val="17"/>
        </w:rPr>
        <w:t xml:space="preserve"> </w:t>
      </w:r>
      <w:r w:rsidRPr="006F766D">
        <w:rPr>
          <w:spacing w:val="-2"/>
          <w:sz w:val="17"/>
        </w:rPr>
        <w:t>solicit</w:t>
      </w:r>
    </w:p>
    <w:p w14:paraId="6D1E160F" w14:textId="77777777" w:rsidR="007D5125" w:rsidRPr="006F766D" w:rsidRDefault="007D5125" w:rsidP="007D5125">
      <w:pPr>
        <w:spacing w:before="80"/>
        <w:ind w:left="2949" w:right="2949"/>
        <w:jc w:val="center"/>
        <w:rPr>
          <w:sz w:val="17"/>
        </w:rPr>
      </w:pPr>
      <w:r w:rsidRPr="006F766D">
        <w:rPr>
          <w:sz w:val="17"/>
        </w:rPr>
        <w:t>solicit</w:t>
      </w:r>
      <w:r w:rsidRPr="006F766D">
        <w:rPr>
          <w:spacing w:val="3"/>
          <w:sz w:val="17"/>
        </w:rPr>
        <w:t xml:space="preserve"> </w:t>
      </w:r>
      <w:r w:rsidRPr="006F766D">
        <w:rPr>
          <w:spacing w:val="-2"/>
          <w:sz w:val="17"/>
        </w:rPr>
        <w:t>emiterea</w:t>
      </w:r>
    </w:p>
    <w:p w14:paraId="364133D6" w14:textId="0A064B29" w:rsidR="007D5125" w:rsidRPr="006F766D" w:rsidRDefault="007D5125" w:rsidP="007D5125">
      <w:pPr>
        <w:pStyle w:val="Titlu7"/>
        <w:spacing w:before="63"/>
        <w:ind w:right="2949"/>
        <w:jc w:val="center"/>
        <w:rPr>
          <w:rFonts w:ascii="Arial" w:hAnsi="Arial" w:cs="Arial"/>
          <w:b/>
          <w:bCs/>
          <w:color w:val="auto"/>
        </w:rPr>
      </w:pPr>
      <w:r w:rsidRPr="006F766D">
        <w:rPr>
          <w:rFonts w:ascii="Arial" w:hAnsi="Arial" w:cs="Arial"/>
          <w:b/>
          <w:bCs/>
          <w:color w:val="auto"/>
        </w:rPr>
        <w:t xml:space="preserve">                                                   AVIZ</w:t>
      </w:r>
      <w:r w:rsidRPr="006F766D">
        <w:rPr>
          <w:rFonts w:ascii="Arial" w:hAnsi="Arial" w:cs="Arial"/>
          <w:b/>
          <w:bCs/>
          <w:color w:val="auto"/>
          <w:spacing w:val="4"/>
        </w:rPr>
        <w:t xml:space="preserve"> </w:t>
      </w:r>
      <w:r w:rsidRPr="006F766D">
        <w:rPr>
          <w:rFonts w:ascii="Arial" w:hAnsi="Arial" w:cs="Arial"/>
          <w:b/>
          <w:bCs/>
          <w:color w:val="auto"/>
        </w:rPr>
        <w:t>DE</w:t>
      </w:r>
      <w:r w:rsidRPr="006F766D">
        <w:rPr>
          <w:rFonts w:ascii="Arial" w:hAnsi="Arial" w:cs="Arial"/>
          <w:b/>
          <w:bCs/>
          <w:color w:val="auto"/>
          <w:spacing w:val="4"/>
        </w:rPr>
        <w:t xml:space="preserve"> </w:t>
      </w:r>
      <w:r w:rsidRPr="006F766D">
        <w:rPr>
          <w:rFonts w:ascii="Arial" w:hAnsi="Arial" w:cs="Arial"/>
          <w:b/>
          <w:bCs/>
          <w:color w:val="auto"/>
          <w:spacing w:val="-2"/>
        </w:rPr>
        <w:t>AMPLASARE</w:t>
      </w:r>
    </w:p>
    <w:p w14:paraId="7E6E7247" w14:textId="77777777" w:rsidR="007D5125" w:rsidRPr="006F766D" w:rsidRDefault="007D5125" w:rsidP="007D5125">
      <w:pPr>
        <w:spacing w:before="93"/>
        <w:jc w:val="center"/>
        <w:rPr>
          <w:rFonts w:ascii="Arial" w:hAnsi="Arial" w:cs="Arial"/>
          <w:b/>
          <w:bCs/>
          <w:sz w:val="2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7D5125" w:rsidRPr="006F766D" w14:paraId="5235DD73" w14:textId="77777777" w:rsidTr="007D5125">
        <w:trPr>
          <w:trHeight w:val="200"/>
        </w:trPr>
        <w:tc>
          <w:tcPr>
            <w:tcW w:w="10890" w:type="dxa"/>
            <w:shd w:val="clear" w:color="auto" w:fill="F4F4F4"/>
          </w:tcPr>
          <w:p w14:paraId="6E231051" w14:textId="77777777" w:rsidR="007D5125" w:rsidRPr="006F766D" w:rsidRDefault="007D5125" w:rsidP="006C547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sz w:val="15"/>
              </w:rPr>
              <w:t>3.</w:t>
            </w:r>
            <w:r w:rsidRPr="006F766D">
              <w:rPr>
                <w:b/>
                <w:spacing w:val="7"/>
                <w:sz w:val="15"/>
              </w:rPr>
              <w:t xml:space="preserve"> </w:t>
            </w:r>
            <w:r w:rsidRPr="006F766D">
              <w:rPr>
                <w:b/>
                <w:sz w:val="15"/>
              </w:rPr>
              <w:t>ÎN</w:t>
            </w:r>
            <w:r w:rsidRPr="006F766D">
              <w:rPr>
                <w:b/>
                <w:spacing w:val="9"/>
                <w:sz w:val="15"/>
              </w:rPr>
              <w:t xml:space="preserve"> </w:t>
            </w:r>
            <w:r w:rsidRPr="006F766D">
              <w:rPr>
                <w:b/>
                <w:sz w:val="17"/>
              </w:rPr>
              <w:t>VEDEREA</w:t>
            </w:r>
            <w:r w:rsidRPr="006F766D">
              <w:rPr>
                <w:b/>
                <w:spacing w:val="11"/>
                <w:sz w:val="17"/>
              </w:rPr>
              <w:t xml:space="preserve"> </w:t>
            </w:r>
            <w:r w:rsidRPr="006F766D">
              <w:rPr>
                <w:b/>
                <w:spacing w:val="-2"/>
                <w:sz w:val="17"/>
              </w:rPr>
              <w:t>AMPLASĂRII:</w:t>
            </w:r>
          </w:p>
        </w:tc>
      </w:tr>
      <w:tr w:rsidR="007D5125" w:rsidRPr="006F766D" w14:paraId="1FC62385" w14:textId="77777777" w:rsidTr="007D5125">
        <w:trPr>
          <w:trHeight w:val="206"/>
        </w:trPr>
        <w:tc>
          <w:tcPr>
            <w:tcW w:w="10890" w:type="dxa"/>
          </w:tcPr>
          <w:p w14:paraId="777D5F83" w14:textId="77777777" w:rsidR="007D5125" w:rsidRPr="006F766D" w:rsidRDefault="007D5125" w:rsidP="007D512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a)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rastele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biciclete,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trotinete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puncte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/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stații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încărcare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autovehicule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electrice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/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hibride</w:t>
            </w:r>
          </w:p>
        </w:tc>
      </w:tr>
      <w:tr w:rsidR="007D5125" w:rsidRPr="006F766D" w14:paraId="295F06DD" w14:textId="77777777" w:rsidTr="007D5125">
        <w:trPr>
          <w:trHeight w:val="384"/>
        </w:trPr>
        <w:tc>
          <w:tcPr>
            <w:tcW w:w="10890" w:type="dxa"/>
          </w:tcPr>
          <w:p w14:paraId="0F4D73C5" w14:textId="77777777" w:rsidR="007D5125" w:rsidRPr="006F766D" w:rsidRDefault="007D5125" w:rsidP="007D5125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 w:rsidRPr="006F766D">
              <w:rPr>
                <w:w w:val="105"/>
                <w:sz w:val="15"/>
              </w:rPr>
              <w:t>b)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punct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fix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măsurare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punct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măsurare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indicativ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calității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aerului,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cu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dotări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aferente,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conform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Legii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nr.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104/2011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privind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calitatea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7D5125" w:rsidRPr="006F766D" w14:paraId="66B0588F" w14:textId="77777777" w:rsidTr="007D5125">
        <w:trPr>
          <w:trHeight w:val="384"/>
        </w:trPr>
        <w:tc>
          <w:tcPr>
            <w:tcW w:w="10890" w:type="dxa"/>
          </w:tcPr>
          <w:p w14:paraId="3D970BE6" w14:textId="77777777" w:rsidR="007D5125" w:rsidRPr="006F766D" w:rsidRDefault="007D5125" w:rsidP="007D5125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 w:rsidRPr="006F766D">
              <w:rPr>
                <w:w w:val="105"/>
                <w:sz w:val="15"/>
              </w:rPr>
              <w:t>c)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puncte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/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sisteme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automate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precolectarea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gestionarea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deșeurilor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reciclabile,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recipiente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precolectarea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deșeurilor,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inclusiv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 xml:space="preserve">platforme și dotări </w:t>
            </w:r>
            <w:proofErr w:type="spellStart"/>
            <w:r w:rsidRPr="006F766D">
              <w:rPr>
                <w:w w:val="105"/>
                <w:sz w:val="15"/>
              </w:rPr>
              <w:t>tehnico</w:t>
            </w:r>
            <w:proofErr w:type="spellEnd"/>
            <w:r w:rsidRPr="006F766D">
              <w:rPr>
                <w:w w:val="105"/>
                <w:sz w:val="15"/>
              </w:rPr>
              <w:t>-edilitare aferente</w:t>
            </w:r>
          </w:p>
        </w:tc>
      </w:tr>
      <w:tr w:rsidR="007D5125" w:rsidRPr="006F766D" w14:paraId="09F45343" w14:textId="77777777" w:rsidTr="007D5125">
        <w:trPr>
          <w:trHeight w:val="384"/>
        </w:trPr>
        <w:tc>
          <w:tcPr>
            <w:tcW w:w="10890" w:type="dxa"/>
          </w:tcPr>
          <w:p w14:paraId="16425645" w14:textId="77777777" w:rsidR="007D5125" w:rsidRPr="006F766D" w:rsidRDefault="007D5125" w:rsidP="007D5125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 w:rsidRPr="006F766D">
              <w:rPr>
                <w:w w:val="105"/>
                <w:sz w:val="15"/>
              </w:rPr>
              <w:t>d)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elemente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semnalizare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rutieră,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plăcuțe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nomenclatură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/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identificare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stradală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sisteme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monitorizare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video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traficului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rutier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siguranței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publice</w:t>
            </w:r>
          </w:p>
        </w:tc>
      </w:tr>
      <w:tr w:rsidR="007D5125" w:rsidRPr="006F766D" w14:paraId="703A475F" w14:textId="77777777" w:rsidTr="007D5125">
        <w:trPr>
          <w:trHeight w:val="205"/>
        </w:trPr>
        <w:tc>
          <w:tcPr>
            <w:tcW w:w="10890" w:type="dxa"/>
          </w:tcPr>
          <w:p w14:paraId="7D2ADBAC" w14:textId="77777777" w:rsidR="007D5125" w:rsidRPr="006F766D" w:rsidRDefault="007D5125" w:rsidP="007D5125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 w:rsidRPr="006F766D">
              <w:rPr>
                <w:w w:val="105"/>
                <w:sz w:val="15"/>
              </w:rPr>
              <w:t>e)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toalete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ecologice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mobile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dotările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7D5125" w:rsidRPr="006F766D" w14:paraId="0465712F" w14:textId="77777777" w:rsidTr="007D5125">
        <w:trPr>
          <w:trHeight w:val="741"/>
        </w:trPr>
        <w:tc>
          <w:tcPr>
            <w:tcW w:w="10890" w:type="dxa"/>
          </w:tcPr>
          <w:p w14:paraId="06D10B50" w14:textId="77777777" w:rsidR="007D5125" w:rsidRPr="006F766D" w:rsidRDefault="007D5125" w:rsidP="007D5125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 w:rsidRPr="006F766D">
              <w:rPr>
                <w:w w:val="105"/>
                <w:sz w:val="15"/>
              </w:rPr>
              <w:t>f)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lucrări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amplasarea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tonete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pupitre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acoperite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sau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închise,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destinate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difuzării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comercializării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presei,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cărților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florilor,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sisteme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automate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colectarea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/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livrarea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trimiterilor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poștale,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servicii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curierat,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precum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rulote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agregate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automate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vânzare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amplasate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direct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sol,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fără</w:t>
            </w:r>
            <w:r w:rsidRPr="006F766D">
              <w:rPr>
                <w:spacing w:val="-2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fundații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platforme,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suprafață</w:t>
            </w:r>
            <w:r w:rsidRPr="006F766D">
              <w:rPr>
                <w:spacing w:val="-2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2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maximum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12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mp,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care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nu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determină</w:t>
            </w:r>
            <w:r w:rsidRPr="006F766D">
              <w:rPr>
                <w:spacing w:val="-2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congestionarea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sau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blocarea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traficului</w:t>
            </w:r>
            <w:r w:rsidRPr="006F766D">
              <w:rPr>
                <w:spacing w:val="-2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pietonal</w:t>
            </w:r>
            <w:r w:rsidRPr="006F766D">
              <w:rPr>
                <w:spacing w:val="-3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</w:t>
            </w:r>
          </w:p>
          <w:p w14:paraId="1CABC306" w14:textId="77777777" w:rsidR="007D5125" w:rsidRPr="006F766D" w:rsidRDefault="007D5125" w:rsidP="006C5479">
            <w:pPr>
              <w:pStyle w:val="TableParagraph"/>
              <w:spacing w:before="1" w:line="153" w:lineRule="exact"/>
              <w:rPr>
                <w:sz w:val="15"/>
              </w:rPr>
            </w:pPr>
            <w:r w:rsidRPr="006F766D">
              <w:rPr>
                <w:w w:val="105"/>
                <w:sz w:val="15"/>
              </w:rPr>
              <w:t>trotuar,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fără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racorduri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și/sau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branșamente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la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utilități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urbane,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cu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excepția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energiei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7D5125" w:rsidRPr="006F766D" w14:paraId="06EAEE05" w14:textId="77777777" w:rsidTr="007D5125">
        <w:trPr>
          <w:trHeight w:val="384"/>
        </w:trPr>
        <w:tc>
          <w:tcPr>
            <w:tcW w:w="10890" w:type="dxa"/>
          </w:tcPr>
          <w:p w14:paraId="42B3CDCC" w14:textId="77777777" w:rsidR="007D5125" w:rsidRPr="006F766D" w:rsidRDefault="007D5125" w:rsidP="007D512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 w:rsidRPr="006F766D">
              <w:rPr>
                <w:w w:val="105"/>
                <w:sz w:val="15"/>
              </w:rPr>
              <w:t>g)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mobilier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necesar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practicării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comerțului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întâmpinare,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baza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unui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regulament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aprobat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consiliul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local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al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unității</w:t>
            </w:r>
            <w:r w:rsidRPr="006F766D">
              <w:rPr>
                <w:spacing w:val="-1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administrativ-teritoriale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sau al sectorului municipiului București</w:t>
            </w:r>
          </w:p>
        </w:tc>
      </w:tr>
      <w:tr w:rsidR="007D5125" w:rsidRPr="006F766D" w14:paraId="5EDEC36F" w14:textId="77777777" w:rsidTr="007D5125">
        <w:trPr>
          <w:trHeight w:val="384"/>
        </w:trPr>
        <w:tc>
          <w:tcPr>
            <w:tcW w:w="10890" w:type="dxa"/>
          </w:tcPr>
          <w:p w14:paraId="7DB9E04C" w14:textId="77777777" w:rsidR="007D5125" w:rsidRPr="006F766D" w:rsidRDefault="007D5125" w:rsidP="007D512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 w:rsidRPr="006F766D">
              <w:rPr>
                <w:w w:val="105"/>
                <w:sz w:val="15"/>
              </w:rPr>
              <w:t>h)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amenajări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temporare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aer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liber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activitățile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spectacole,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întruniri,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concerte,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proiecții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filme,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târguri,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expoziții,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jocuri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artificii</w:t>
            </w:r>
            <w:r w:rsidRPr="006F766D">
              <w:rPr>
                <w:spacing w:val="40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7D5125" w:rsidRPr="006F766D" w14:paraId="4A228979" w14:textId="77777777" w:rsidTr="007D5125">
        <w:trPr>
          <w:trHeight w:val="206"/>
        </w:trPr>
        <w:tc>
          <w:tcPr>
            <w:tcW w:w="10890" w:type="dxa"/>
          </w:tcPr>
          <w:p w14:paraId="22FC7508" w14:textId="77777777" w:rsidR="007D5125" w:rsidRPr="006F766D" w:rsidRDefault="007D5125" w:rsidP="007D5125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i)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stație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automată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fixă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monitorizare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nivelului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zgomot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2A00D16F" w14:textId="77777777" w:rsidR="007D5125" w:rsidRPr="006F766D" w:rsidRDefault="007D5125" w:rsidP="007D5125">
      <w:pPr>
        <w:pStyle w:val="TableParagraph"/>
        <w:spacing w:line="181" w:lineRule="exact"/>
        <w:ind w:left="0"/>
        <w:rPr>
          <w:sz w:val="15"/>
        </w:rPr>
        <w:sectPr w:rsidR="007D5125" w:rsidRPr="006F766D" w:rsidSect="007D5125">
          <w:pgSz w:w="11900" w:h="16840"/>
          <w:pgMar w:top="480" w:right="141" w:bottom="640" w:left="141" w:header="211" w:footer="455" w:gutter="0"/>
          <w:cols w:space="708"/>
        </w:sectPr>
      </w:pPr>
    </w:p>
    <w:p w14:paraId="54065CC6" w14:textId="77777777" w:rsidR="007D5125" w:rsidRPr="006F766D" w:rsidRDefault="007D5125" w:rsidP="007D5125">
      <w:pPr>
        <w:spacing w:before="137"/>
        <w:rPr>
          <w:b/>
          <w:sz w:val="14"/>
        </w:rPr>
      </w:pPr>
    </w:p>
    <w:p w14:paraId="17816D09" w14:textId="77777777" w:rsidR="007D5125" w:rsidRPr="006F766D" w:rsidRDefault="007D5125" w:rsidP="007D5125">
      <w:pPr>
        <w:spacing w:before="7"/>
        <w:rPr>
          <w:sz w:val="14"/>
        </w:rPr>
      </w:pPr>
    </w:p>
    <w:tbl>
      <w:tblPr>
        <w:tblW w:w="11200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7"/>
        <w:gridCol w:w="1559"/>
        <w:gridCol w:w="2337"/>
        <w:gridCol w:w="779"/>
        <w:gridCol w:w="781"/>
        <w:gridCol w:w="2337"/>
      </w:tblGrid>
      <w:tr w:rsidR="007D5125" w:rsidRPr="006F766D" w14:paraId="5BD28EA9" w14:textId="77777777" w:rsidTr="007D5125">
        <w:trPr>
          <w:trHeight w:val="200"/>
        </w:trPr>
        <w:tc>
          <w:tcPr>
            <w:tcW w:w="11200" w:type="dxa"/>
            <w:gridSpan w:val="6"/>
            <w:shd w:val="clear" w:color="auto" w:fill="F4F4F4"/>
          </w:tcPr>
          <w:p w14:paraId="5B40B0FC" w14:textId="77777777" w:rsidR="007D5125" w:rsidRPr="006F766D" w:rsidRDefault="007D5125" w:rsidP="006C547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w w:val="105"/>
                <w:sz w:val="15"/>
              </w:rPr>
              <w:t>4.</w:t>
            </w:r>
            <w:r w:rsidRPr="006F766D">
              <w:rPr>
                <w:b/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7D5125" w:rsidRPr="006F766D" w14:paraId="1F11AEBF" w14:textId="77777777" w:rsidTr="007D5125">
        <w:trPr>
          <w:trHeight w:val="206"/>
        </w:trPr>
        <w:tc>
          <w:tcPr>
            <w:tcW w:w="11200" w:type="dxa"/>
            <w:gridSpan w:val="6"/>
          </w:tcPr>
          <w:p w14:paraId="37B7BE70" w14:textId="77777777" w:rsidR="007D5125" w:rsidRPr="006F766D" w:rsidRDefault="007D5125" w:rsidP="007D5125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 w:rsidRPr="006F766D">
              <w:rPr>
                <w:w w:val="105"/>
                <w:sz w:val="15"/>
              </w:rPr>
              <w:t>teren</w:t>
            </w:r>
            <w:r w:rsidRPr="006F766D">
              <w:rPr>
                <w:spacing w:val="52"/>
                <w:w w:val="105"/>
                <w:sz w:val="15"/>
              </w:rPr>
              <w:t xml:space="preserve">  </w:t>
            </w:r>
            <w:r w:rsidRPr="006F766D">
              <w:rPr>
                <w:rFonts w:ascii="Segoe UI Symbol" w:hAnsi="Segoe UI Symbol"/>
                <w:w w:val="105"/>
                <w:sz w:val="15"/>
              </w:rPr>
              <w:t>☐</w:t>
            </w:r>
            <w:r w:rsidRPr="006F766D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7D5125" w:rsidRPr="006F766D" w14:paraId="3B13098A" w14:textId="77777777" w:rsidTr="007D5125">
        <w:trPr>
          <w:trHeight w:val="494"/>
        </w:trPr>
        <w:tc>
          <w:tcPr>
            <w:tcW w:w="4966" w:type="dxa"/>
            <w:gridSpan w:val="2"/>
          </w:tcPr>
          <w:p w14:paraId="0469A9FC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4AADECB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Municipiu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oraș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A31FF12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Sat</w:t>
            </w:r>
            <w:r w:rsidRPr="006F766D">
              <w:rPr>
                <w:b/>
                <w:spacing w:val="-4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3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sector</w:t>
            </w:r>
          </w:p>
        </w:tc>
      </w:tr>
      <w:tr w:rsidR="007D5125" w:rsidRPr="006F766D" w14:paraId="281E120E" w14:textId="77777777" w:rsidTr="007D5125">
        <w:trPr>
          <w:trHeight w:val="495"/>
        </w:trPr>
        <w:tc>
          <w:tcPr>
            <w:tcW w:w="3407" w:type="dxa"/>
          </w:tcPr>
          <w:p w14:paraId="6461CF38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Cod</w:t>
            </w:r>
            <w:r w:rsidRPr="006F766D">
              <w:rPr>
                <w:b/>
                <w:spacing w:val="-6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7577A40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1F9BA1A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4652A8C" w14:textId="77777777" w:rsidR="007D5125" w:rsidRPr="006F766D" w:rsidRDefault="007D5125" w:rsidP="006C5479">
            <w:pPr>
              <w:pStyle w:val="TableParagraph"/>
              <w:ind w:left="101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Bl.</w:t>
            </w:r>
            <w:r w:rsidRPr="006F766D">
              <w:rPr>
                <w:b/>
                <w:spacing w:val="-3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3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sc.</w:t>
            </w:r>
            <w:r w:rsidRPr="006F766D">
              <w:rPr>
                <w:b/>
                <w:spacing w:val="-3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2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et.</w:t>
            </w:r>
            <w:r w:rsidRPr="006F766D">
              <w:rPr>
                <w:b/>
                <w:spacing w:val="-3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/</w:t>
            </w:r>
            <w:r w:rsidRPr="006F766D">
              <w:rPr>
                <w:b/>
                <w:spacing w:val="-3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5"/>
                <w:w w:val="105"/>
                <w:sz w:val="14"/>
              </w:rPr>
              <w:t>ap.</w:t>
            </w:r>
          </w:p>
        </w:tc>
      </w:tr>
      <w:tr w:rsidR="007D5125" w:rsidRPr="006F766D" w14:paraId="58F2B2F5" w14:textId="77777777" w:rsidTr="007D5125">
        <w:trPr>
          <w:trHeight w:val="501"/>
        </w:trPr>
        <w:tc>
          <w:tcPr>
            <w:tcW w:w="7303" w:type="dxa"/>
            <w:gridSpan w:val="3"/>
          </w:tcPr>
          <w:p w14:paraId="24A76AB8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z w:val="14"/>
              </w:rPr>
              <w:t>Număr</w:t>
            </w:r>
            <w:r w:rsidRPr="006F766D">
              <w:rPr>
                <w:b/>
                <w:spacing w:val="13"/>
                <w:sz w:val="14"/>
              </w:rPr>
              <w:t xml:space="preserve"> </w:t>
            </w:r>
            <w:r w:rsidRPr="006F766D">
              <w:rPr>
                <w:b/>
                <w:spacing w:val="-2"/>
                <w:sz w:val="14"/>
              </w:rPr>
              <w:t>cadastral</w:t>
            </w:r>
          </w:p>
          <w:p w14:paraId="45B5E132" w14:textId="77777777" w:rsidR="007D5125" w:rsidRPr="006F766D" w:rsidRDefault="007D5125" w:rsidP="006C5479">
            <w:pPr>
              <w:pStyle w:val="TableParagraph"/>
              <w:spacing w:before="6"/>
              <w:rPr>
                <w:i/>
                <w:sz w:val="14"/>
              </w:rPr>
            </w:pPr>
            <w:r w:rsidRPr="006F766D">
              <w:rPr>
                <w:i/>
                <w:w w:val="105"/>
                <w:sz w:val="14"/>
              </w:rPr>
              <w:t>dacă</w:t>
            </w:r>
            <w:r w:rsidRPr="006F766D">
              <w:rPr>
                <w:i/>
                <w:spacing w:val="-8"/>
                <w:w w:val="105"/>
                <w:sz w:val="14"/>
              </w:rPr>
              <w:t xml:space="preserve"> </w:t>
            </w:r>
            <w:r w:rsidRPr="006F766D">
              <w:rPr>
                <w:i/>
                <w:w w:val="105"/>
                <w:sz w:val="14"/>
              </w:rPr>
              <w:t>imobilul</w:t>
            </w:r>
            <w:r w:rsidRPr="006F766D">
              <w:rPr>
                <w:i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i/>
                <w:w w:val="105"/>
                <w:sz w:val="14"/>
              </w:rPr>
              <w:t>e</w:t>
            </w:r>
            <w:r w:rsidRPr="006F766D">
              <w:rPr>
                <w:i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i/>
                <w:w w:val="105"/>
                <w:sz w:val="14"/>
              </w:rPr>
              <w:t>înscris</w:t>
            </w:r>
            <w:r w:rsidRPr="006F766D">
              <w:rPr>
                <w:i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i/>
                <w:w w:val="105"/>
                <w:sz w:val="14"/>
              </w:rPr>
              <w:t>în</w:t>
            </w:r>
            <w:r w:rsidRPr="006F766D">
              <w:rPr>
                <w:i/>
                <w:spacing w:val="-7"/>
                <w:w w:val="105"/>
                <w:sz w:val="14"/>
              </w:rPr>
              <w:t xml:space="preserve"> </w:t>
            </w:r>
            <w:r w:rsidRPr="006F766D">
              <w:rPr>
                <w:i/>
                <w:w w:val="105"/>
                <w:sz w:val="14"/>
              </w:rPr>
              <w:t>e-</w:t>
            </w:r>
            <w:r w:rsidRPr="006F766D">
              <w:rPr>
                <w:i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D8D1886" w14:textId="77777777" w:rsidR="007D5125" w:rsidRPr="006F766D" w:rsidRDefault="007D5125" w:rsidP="006C5479">
            <w:pPr>
              <w:pStyle w:val="TableParagraph"/>
              <w:ind w:left="103"/>
              <w:rPr>
                <w:b/>
                <w:sz w:val="14"/>
              </w:rPr>
            </w:pPr>
            <w:r w:rsidRPr="006F766D">
              <w:rPr>
                <w:b/>
                <w:sz w:val="14"/>
              </w:rPr>
              <w:t>Carte</w:t>
            </w:r>
            <w:r w:rsidRPr="006F766D">
              <w:rPr>
                <w:b/>
                <w:spacing w:val="13"/>
                <w:sz w:val="14"/>
              </w:rPr>
              <w:t xml:space="preserve"> </w:t>
            </w:r>
            <w:r w:rsidRPr="006F766D">
              <w:rPr>
                <w:b/>
                <w:sz w:val="14"/>
              </w:rPr>
              <w:t>funciară</w:t>
            </w:r>
            <w:r w:rsidRPr="006F766D">
              <w:rPr>
                <w:b/>
                <w:spacing w:val="14"/>
                <w:sz w:val="14"/>
              </w:rPr>
              <w:t xml:space="preserve"> </w:t>
            </w:r>
            <w:r w:rsidRPr="006F766D">
              <w:rPr>
                <w:b/>
                <w:spacing w:val="-5"/>
                <w:sz w:val="14"/>
              </w:rPr>
              <w:t>nr.</w:t>
            </w:r>
          </w:p>
        </w:tc>
      </w:tr>
      <w:tr w:rsidR="007D5125" w:rsidRPr="006F766D" w14:paraId="29300606" w14:textId="77777777" w:rsidTr="007D5125">
        <w:trPr>
          <w:trHeight w:val="206"/>
        </w:trPr>
        <w:tc>
          <w:tcPr>
            <w:tcW w:w="11200" w:type="dxa"/>
            <w:gridSpan w:val="6"/>
          </w:tcPr>
          <w:p w14:paraId="71C83898" w14:textId="77777777" w:rsidR="007D5125" w:rsidRPr="006F766D" w:rsidRDefault="007D5125" w:rsidP="007D5125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extras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carte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funciară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actualizat,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anexat</w:t>
            </w:r>
            <w:r w:rsidRPr="006F766D">
              <w:rPr>
                <w:spacing w:val="46"/>
                <w:w w:val="105"/>
                <w:sz w:val="15"/>
              </w:rPr>
              <w:t xml:space="preserve">  </w:t>
            </w:r>
            <w:r w:rsidRPr="006F766D">
              <w:rPr>
                <w:rFonts w:ascii="Segoe UI Symbol" w:hAnsi="Segoe UI Symbol"/>
                <w:w w:val="105"/>
                <w:sz w:val="15"/>
              </w:rPr>
              <w:t>☐</w:t>
            </w:r>
            <w:r w:rsidRPr="006F766D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plan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încadrare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zonă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sistem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Stereo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70,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3263CFC0" w14:textId="77777777" w:rsidR="007D5125" w:rsidRPr="006F766D" w:rsidRDefault="007D5125" w:rsidP="007D5125">
      <w:pPr>
        <w:spacing w:before="4"/>
        <w:rPr>
          <w:sz w:val="10"/>
        </w:rPr>
      </w:pPr>
    </w:p>
    <w:tbl>
      <w:tblPr>
        <w:tblW w:w="11197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97"/>
      </w:tblGrid>
      <w:tr w:rsidR="007D5125" w:rsidRPr="006F766D" w14:paraId="54A003F9" w14:textId="77777777" w:rsidTr="007D5125">
        <w:trPr>
          <w:trHeight w:val="200"/>
        </w:trPr>
        <w:tc>
          <w:tcPr>
            <w:tcW w:w="11197" w:type="dxa"/>
            <w:shd w:val="clear" w:color="auto" w:fill="F4F4F4"/>
          </w:tcPr>
          <w:p w14:paraId="3A25BBBD" w14:textId="77777777" w:rsidR="007D5125" w:rsidRPr="006F766D" w:rsidRDefault="007D5125" w:rsidP="006C547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w w:val="105"/>
                <w:sz w:val="15"/>
              </w:rPr>
              <w:t>5.</w:t>
            </w:r>
            <w:r w:rsidRPr="006F766D">
              <w:rPr>
                <w:b/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7D5125" w:rsidRPr="006F766D" w14:paraId="3DF9C2B5" w14:textId="77777777" w:rsidTr="007D5125">
        <w:trPr>
          <w:trHeight w:val="494"/>
        </w:trPr>
        <w:tc>
          <w:tcPr>
            <w:tcW w:w="11197" w:type="dxa"/>
          </w:tcPr>
          <w:p w14:paraId="19C537C8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w w:val="105"/>
                <w:sz w:val="14"/>
              </w:rPr>
              <w:t>Suprafața</w:t>
            </w:r>
            <w:r w:rsidRPr="006F766D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terenului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și/sau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a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construcției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pentru</w:t>
            </w:r>
            <w:r w:rsidRPr="006F766D">
              <w:rPr>
                <w:b/>
                <w:spacing w:val="-10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care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se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solicită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w w:val="105"/>
                <w:sz w:val="14"/>
              </w:rPr>
              <w:t>avizul</w:t>
            </w:r>
            <w:r w:rsidRPr="006F766D">
              <w:rPr>
                <w:b/>
                <w:spacing w:val="-9"/>
                <w:w w:val="105"/>
                <w:sz w:val="14"/>
              </w:rPr>
              <w:t xml:space="preserve"> </w:t>
            </w:r>
            <w:r w:rsidRPr="006F766D">
              <w:rPr>
                <w:b/>
                <w:spacing w:val="-4"/>
                <w:w w:val="105"/>
                <w:sz w:val="14"/>
              </w:rPr>
              <w:t>(m²)</w:t>
            </w:r>
          </w:p>
        </w:tc>
      </w:tr>
    </w:tbl>
    <w:p w14:paraId="31AF656F" w14:textId="77777777" w:rsidR="007D5125" w:rsidRPr="006F766D" w:rsidRDefault="007D5125" w:rsidP="007D5125">
      <w:pPr>
        <w:spacing w:before="2" w:after="1"/>
        <w:rPr>
          <w:sz w:val="10"/>
        </w:rPr>
      </w:pPr>
    </w:p>
    <w:tbl>
      <w:tblPr>
        <w:tblW w:w="11197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97"/>
      </w:tblGrid>
      <w:tr w:rsidR="007D5125" w:rsidRPr="006F766D" w14:paraId="2D5959E2" w14:textId="77777777" w:rsidTr="007D5125">
        <w:trPr>
          <w:trHeight w:val="200"/>
        </w:trPr>
        <w:tc>
          <w:tcPr>
            <w:tcW w:w="11197" w:type="dxa"/>
            <w:shd w:val="clear" w:color="auto" w:fill="F4F4F4"/>
          </w:tcPr>
          <w:p w14:paraId="30D31856" w14:textId="77777777" w:rsidR="007D5125" w:rsidRPr="006F766D" w:rsidRDefault="007D5125" w:rsidP="006C547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sz w:val="15"/>
              </w:rPr>
              <w:t>6.</w:t>
            </w:r>
            <w:r w:rsidRPr="006F766D">
              <w:rPr>
                <w:b/>
                <w:spacing w:val="12"/>
                <w:sz w:val="15"/>
              </w:rPr>
              <w:t xml:space="preserve"> </w:t>
            </w:r>
            <w:r w:rsidRPr="006F766D">
              <w:rPr>
                <w:b/>
                <w:sz w:val="17"/>
              </w:rPr>
              <w:t>ANEXEZ</w:t>
            </w:r>
            <w:r w:rsidRPr="006F766D">
              <w:rPr>
                <w:b/>
                <w:spacing w:val="13"/>
                <w:sz w:val="17"/>
              </w:rPr>
              <w:t xml:space="preserve"> </w:t>
            </w:r>
            <w:r w:rsidRPr="006F766D">
              <w:rPr>
                <w:b/>
                <w:sz w:val="17"/>
              </w:rPr>
              <w:t>PREZENTEI</w:t>
            </w:r>
            <w:r w:rsidRPr="006F766D">
              <w:rPr>
                <w:b/>
                <w:spacing w:val="14"/>
                <w:sz w:val="17"/>
              </w:rPr>
              <w:t xml:space="preserve"> </w:t>
            </w:r>
            <w:r w:rsidRPr="006F766D">
              <w:rPr>
                <w:b/>
                <w:spacing w:val="-2"/>
                <w:sz w:val="17"/>
              </w:rPr>
              <w:t>SOLICITĂRI</w:t>
            </w:r>
          </w:p>
        </w:tc>
      </w:tr>
      <w:tr w:rsidR="007D5125" w:rsidRPr="006F766D" w14:paraId="6B7E3367" w14:textId="77777777" w:rsidTr="007D5125">
        <w:trPr>
          <w:trHeight w:val="412"/>
        </w:trPr>
        <w:tc>
          <w:tcPr>
            <w:tcW w:w="11197" w:type="dxa"/>
          </w:tcPr>
          <w:p w14:paraId="57DA073F" w14:textId="77777777" w:rsidR="007D5125" w:rsidRPr="006F766D" w:rsidRDefault="007D5125" w:rsidP="007D512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copie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certificatului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8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înregistrare</w:t>
            </w:r>
            <w:r w:rsidRPr="006F766D">
              <w:rPr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(C.U.I.)</w:t>
            </w:r>
          </w:p>
          <w:p w14:paraId="6254D50D" w14:textId="77777777" w:rsidR="007D5125" w:rsidRPr="006F766D" w:rsidRDefault="007D5125" w:rsidP="007D512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copie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actului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identitate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al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asociatului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/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7D5125" w:rsidRPr="006F766D" w14:paraId="4B6DE668" w14:textId="77777777" w:rsidTr="007D5125">
        <w:trPr>
          <w:trHeight w:val="205"/>
        </w:trPr>
        <w:tc>
          <w:tcPr>
            <w:tcW w:w="11197" w:type="dxa"/>
          </w:tcPr>
          <w:p w14:paraId="6386F4E5" w14:textId="77777777" w:rsidR="007D5125" w:rsidRPr="006F766D" w:rsidRDefault="007D5125" w:rsidP="007D5125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extras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4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carte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funciară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pentru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informare</w:t>
            </w:r>
            <w:r w:rsidRPr="006F766D">
              <w:rPr>
                <w:spacing w:val="47"/>
                <w:w w:val="105"/>
                <w:sz w:val="15"/>
              </w:rPr>
              <w:t xml:space="preserve">  </w:t>
            </w:r>
            <w:r w:rsidRPr="006F766D">
              <w:rPr>
                <w:rFonts w:ascii="Segoe UI Symbol" w:hAnsi="Segoe UI Symbol"/>
                <w:w w:val="105"/>
                <w:sz w:val="15"/>
              </w:rPr>
              <w:t>☐</w:t>
            </w:r>
            <w:r w:rsidRPr="006F766D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plan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5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amplasament</w:t>
            </w:r>
            <w:r w:rsidRPr="006F766D">
              <w:rPr>
                <w:spacing w:val="47"/>
                <w:w w:val="105"/>
                <w:sz w:val="15"/>
              </w:rPr>
              <w:t xml:space="preserve">  </w:t>
            </w:r>
            <w:r w:rsidRPr="006F766D">
              <w:rPr>
                <w:rFonts w:ascii="Segoe UI Symbol" w:hAnsi="Segoe UI Symbol"/>
                <w:w w:val="105"/>
                <w:sz w:val="15"/>
              </w:rPr>
              <w:t>☐</w:t>
            </w:r>
            <w:r w:rsidRPr="006F766D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contract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de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închiriere,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după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spacing w:val="-5"/>
                <w:w w:val="105"/>
                <w:sz w:val="15"/>
              </w:rPr>
              <w:t>caz</w:t>
            </w:r>
          </w:p>
        </w:tc>
      </w:tr>
      <w:tr w:rsidR="007D5125" w:rsidRPr="006F766D" w14:paraId="25AE100B" w14:textId="77777777" w:rsidTr="007D5125">
        <w:trPr>
          <w:trHeight w:val="206"/>
        </w:trPr>
        <w:tc>
          <w:tcPr>
            <w:tcW w:w="11197" w:type="dxa"/>
            <w:tcBorders>
              <w:bottom w:val="dotted" w:sz="4" w:space="0" w:color="767676"/>
            </w:tcBorders>
          </w:tcPr>
          <w:p w14:paraId="522D0F3A" w14:textId="77777777" w:rsidR="007D5125" w:rsidRPr="006F766D" w:rsidRDefault="007D5125" w:rsidP="007D5125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 w:rsidRPr="006F766D">
              <w:rPr>
                <w:w w:val="105"/>
                <w:sz w:val="15"/>
              </w:rPr>
              <w:t>memoriu</w:t>
            </w:r>
            <w:r w:rsidRPr="006F766D">
              <w:rPr>
                <w:spacing w:val="-7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tehnic</w:t>
            </w:r>
            <w:r w:rsidRPr="006F766D">
              <w:rPr>
                <w:spacing w:val="45"/>
                <w:w w:val="105"/>
                <w:sz w:val="15"/>
              </w:rPr>
              <w:t xml:space="preserve">  </w:t>
            </w:r>
            <w:r w:rsidRPr="006F766D">
              <w:rPr>
                <w:rFonts w:ascii="Segoe UI Symbol" w:hAnsi="Segoe UI Symbol"/>
                <w:w w:val="105"/>
                <w:sz w:val="15"/>
              </w:rPr>
              <w:t>☐</w:t>
            </w:r>
            <w:r w:rsidRPr="006F766D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avizul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anterior,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w w:val="105"/>
                <w:sz w:val="15"/>
              </w:rPr>
              <w:t>după</w:t>
            </w:r>
            <w:r w:rsidRPr="006F766D">
              <w:rPr>
                <w:spacing w:val="-6"/>
                <w:w w:val="105"/>
                <w:sz w:val="15"/>
              </w:rPr>
              <w:t xml:space="preserve"> </w:t>
            </w:r>
            <w:r w:rsidRPr="006F766D">
              <w:rPr>
                <w:spacing w:val="-5"/>
                <w:w w:val="105"/>
                <w:sz w:val="15"/>
              </w:rPr>
              <w:t>caz</w:t>
            </w:r>
          </w:p>
        </w:tc>
      </w:tr>
      <w:tr w:rsidR="007D5125" w:rsidRPr="006F766D" w14:paraId="52200A38" w14:textId="77777777" w:rsidTr="007D5125">
        <w:trPr>
          <w:trHeight w:val="504"/>
        </w:trPr>
        <w:tc>
          <w:tcPr>
            <w:tcW w:w="1119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1AA4606" w14:textId="77777777" w:rsidR="007D5125" w:rsidRPr="006F766D" w:rsidRDefault="007D5125" w:rsidP="006C547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1C4D075C" w14:textId="77777777" w:rsidR="007D5125" w:rsidRPr="006F766D" w:rsidRDefault="007D5125" w:rsidP="006C547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6F766D">
              <w:rPr>
                <w:sz w:val="2"/>
              </w:rPr>
              <mc:AlternateContent>
                <mc:Choice Requires="wpg">
                  <w:drawing>
                    <wp:inline distT="0" distB="0" distL="0" distR="0" wp14:anchorId="4EC56D93" wp14:editId="07098BB4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00E887B2"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kTdA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oCYkTdAIAAJUFAAAOAAAAAAAAAAAA&#10;AAAAAC4CAABkcnMvZTJvRG9jLnhtbFBLAQItABQABgAIAAAAIQCqEmCK2gAAAAMBAAAPAAAAAAAA&#10;AAAAAAAAAM4EAABkcnMvZG93bnJldi54bWxQSwUGAAAAAAQABADzAAAA1QUAAAAA&#10;">
                      <v:shape id="Graphic 38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234F038" w14:textId="77777777" w:rsidR="007D5125" w:rsidRPr="006F766D" w:rsidRDefault="007D5125" w:rsidP="007D5125">
      <w:pPr>
        <w:spacing w:before="4"/>
        <w:rPr>
          <w:sz w:val="10"/>
        </w:rPr>
      </w:pPr>
    </w:p>
    <w:tbl>
      <w:tblPr>
        <w:tblW w:w="11198" w:type="dxa"/>
        <w:tblInd w:w="-81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7"/>
        <w:gridCol w:w="4674"/>
        <w:gridCol w:w="3117"/>
      </w:tblGrid>
      <w:tr w:rsidR="007D5125" w:rsidRPr="006F766D" w14:paraId="27C8C961" w14:textId="77777777" w:rsidTr="007D5125">
        <w:trPr>
          <w:trHeight w:val="200"/>
        </w:trPr>
        <w:tc>
          <w:tcPr>
            <w:tcW w:w="11198" w:type="dxa"/>
            <w:gridSpan w:val="3"/>
            <w:shd w:val="clear" w:color="auto" w:fill="F4F4F4"/>
          </w:tcPr>
          <w:p w14:paraId="33F06112" w14:textId="77777777" w:rsidR="007D5125" w:rsidRPr="006F766D" w:rsidRDefault="007D5125" w:rsidP="006C547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6F766D">
              <w:rPr>
                <w:b/>
                <w:sz w:val="15"/>
              </w:rPr>
              <w:t>7.</w:t>
            </w:r>
            <w:r w:rsidRPr="006F766D">
              <w:rPr>
                <w:b/>
                <w:spacing w:val="5"/>
                <w:sz w:val="15"/>
              </w:rPr>
              <w:t xml:space="preserve"> </w:t>
            </w:r>
            <w:r w:rsidRPr="006F766D">
              <w:rPr>
                <w:b/>
                <w:sz w:val="17"/>
              </w:rPr>
              <w:t>DATA</w:t>
            </w:r>
            <w:r w:rsidRPr="006F766D">
              <w:rPr>
                <w:b/>
                <w:spacing w:val="6"/>
                <w:sz w:val="17"/>
              </w:rPr>
              <w:t xml:space="preserve"> </w:t>
            </w:r>
            <w:r w:rsidRPr="006F766D">
              <w:rPr>
                <w:b/>
                <w:sz w:val="17"/>
              </w:rPr>
              <w:t>ȘI</w:t>
            </w:r>
            <w:r w:rsidRPr="006F766D">
              <w:rPr>
                <w:b/>
                <w:spacing w:val="7"/>
                <w:sz w:val="17"/>
              </w:rPr>
              <w:t xml:space="preserve"> </w:t>
            </w:r>
            <w:r w:rsidRPr="006F766D">
              <w:rPr>
                <w:b/>
                <w:spacing w:val="-2"/>
                <w:sz w:val="17"/>
              </w:rPr>
              <w:t>SEMNĂTURA</w:t>
            </w:r>
          </w:p>
        </w:tc>
      </w:tr>
      <w:tr w:rsidR="007D5125" w:rsidRPr="006F766D" w14:paraId="73864708" w14:textId="77777777" w:rsidTr="007D5125">
        <w:trPr>
          <w:trHeight w:val="179"/>
        </w:trPr>
        <w:tc>
          <w:tcPr>
            <w:tcW w:w="11198" w:type="dxa"/>
            <w:gridSpan w:val="3"/>
          </w:tcPr>
          <w:p w14:paraId="5CE25FE9" w14:textId="77777777" w:rsidR="007D5125" w:rsidRPr="006F766D" w:rsidRDefault="007D5125" w:rsidP="006C5479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 w:rsidRPr="006F766D">
              <w:rPr>
                <w:i/>
                <w:spacing w:val="-2"/>
                <w:w w:val="105"/>
                <w:sz w:val="16"/>
              </w:rPr>
              <w:t>Declar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pe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propria răspundere,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cunoscând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prevederile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legii penale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privind falsul în declarații,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că datele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înscrise sunt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reale</w:t>
            </w:r>
            <w:r w:rsidRPr="006F766D">
              <w:rPr>
                <w:i/>
                <w:spacing w:val="-3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și</w:t>
            </w:r>
            <w:r w:rsidRPr="006F766D">
              <w:rPr>
                <w:i/>
                <w:spacing w:val="-4"/>
                <w:w w:val="105"/>
                <w:sz w:val="16"/>
              </w:rPr>
              <w:t xml:space="preserve"> </w:t>
            </w:r>
            <w:r w:rsidRPr="006F766D"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7D5125" w:rsidRPr="006F766D" w14:paraId="1D728E2F" w14:textId="77777777" w:rsidTr="007D5125">
        <w:trPr>
          <w:trHeight w:val="494"/>
        </w:trPr>
        <w:tc>
          <w:tcPr>
            <w:tcW w:w="3407" w:type="dxa"/>
          </w:tcPr>
          <w:p w14:paraId="015FF280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8E6BDE3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70F9FCF" w14:textId="77777777" w:rsidR="007D5125" w:rsidRPr="006F766D" w:rsidRDefault="007D5125" w:rsidP="006C5479">
            <w:pPr>
              <w:pStyle w:val="TableParagraph"/>
              <w:rPr>
                <w:b/>
                <w:sz w:val="14"/>
              </w:rPr>
            </w:pPr>
            <w:r w:rsidRPr="006F766D">
              <w:rPr>
                <w:b/>
                <w:spacing w:val="-2"/>
                <w:w w:val="105"/>
                <w:sz w:val="14"/>
              </w:rPr>
              <w:t>Semnătura</w:t>
            </w:r>
          </w:p>
        </w:tc>
      </w:tr>
    </w:tbl>
    <w:p w14:paraId="4FD4A651" w14:textId="77777777" w:rsidR="007D5125" w:rsidRPr="006F766D" w:rsidRDefault="007D5125"/>
    <w:sectPr w:rsidR="007D5125" w:rsidRPr="006F7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5CB1"/>
    <w:multiLevelType w:val="hybridMultilevel"/>
    <w:tmpl w:val="7262BA9C"/>
    <w:lvl w:ilvl="0" w:tplc="914A62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DA827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5929B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BCEF1B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E60B52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62DB9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C7E981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3C7C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6429F5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61634E3"/>
    <w:multiLevelType w:val="hybridMultilevel"/>
    <w:tmpl w:val="5CF6AEB8"/>
    <w:lvl w:ilvl="0" w:tplc="5B30AD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060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C342E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4E4AF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C4FE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602D3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604E6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E0C28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E9E1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6187663"/>
    <w:multiLevelType w:val="hybridMultilevel"/>
    <w:tmpl w:val="EA8EE656"/>
    <w:lvl w:ilvl="0" w:tplc="F83CE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433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2807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72F1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5E25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7C09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560AB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64EC4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FE37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3F5412C"/>
    <w:multiLevelType w:val="hybridMultilevel"/>
    <w:tmpl w:val="DAA2FFAA"/>
    <w:lvl w:ilvl="0" w:tplc="B1B297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18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484B5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1E283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4237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CC3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EC62C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DBE2F9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21D7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57F35F9"/>
    <w:multiLevelType w:val="hybridMultilevel"/>
    <w:tmpl w:val="C5C0DC1E"/>
    <w:lvl w:ilvl="0" w:tplc="F1B09DB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0C83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26C50E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5A692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99C19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967DD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CA6C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AEC6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A2488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798311F"/>
    <w:multiLevelType w:val="hybridMultilevel"/>
    <w:tmpl w:val="7BA02206"/>
    <w:lvl w:ilvl="0" w:tplc="BB80AD6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C11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7C08DE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364BF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A0052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2C0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50EF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4B22A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82F77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A95168E"/>
    <w:multiLevelType w:val="hybridMultilevel"/>
    <w:tmpl w:val="EF7E4EBC"/>
    <w:lvl w:ilvl="0" w:tplc="FBC2EE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44B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705B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4C8B5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DA9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2D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C22E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FA3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208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3CB662AC"/>
    <w:multiLevelType w:val="hybridMultilevel"/>
    <w:tmpl w:val="72B4EFB2"/>
    <w:lvl w:ilvl="0" w:tplc="3616740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266A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E651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1803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ABD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48EA5C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FA0EB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AEDE7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7E45FD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69167A8"/>
    <w:multiLevelType w:val="hybridMultilevel"/>
    <w:tmpl w:val="D7A46968"/>
    <w:lvl w:ilvl="0" w:tplc="410E38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B4B9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9A4C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08E7C2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54EF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1CCC0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BE48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14302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760DB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4C4D5E43"/>
    <w:multiLevelType w:val="hybridMultilevel"/>
    <w:tmpl w:val="F476004C"/>
    <w:lvl w:ilvl="0" w:tplc="D4AC65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52EC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E48C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C891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1E727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BEBB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DD0478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9457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D54A5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4F5F42AD"/>
    <w:multiLevelType w:val="hybridMultilevel"/>
    <w:tmpl w:val="657E1502"/>
    <w:lvl w:ilvl="0" w:tplc="46A24B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70CF9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A6CA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5403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8D056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01297F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0BC451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3F496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627C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683F09DD"/>
    <w:multiLevelType w:val="hybridMultilevel"/>
    <w:tmpl w:val="338042FC"/>
    <w:lvl w:ilvl="0" w:tplc="35C65C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B404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86884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684A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7A27B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D8271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8AEE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FCC3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6A9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9EB33D0"/>
    <w:multiLevelType w:val="hybridMultilevel"/>
    <w:tmpl w:val="02E442B0"/>
    <w:lvl w:ilvl="0" w:tplc="C88A09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FCFF9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CAAFE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4C2C3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94BF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E0468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3C3B1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BCAD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86AB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33D3B5D"/>
    <w:multiLevelType w:val="hybridMultilevel"/>
    <w:tmpl w:val="43348E22"/>
    <w:lvl w:ilvl="0" w:tplc="1EF4E8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88C3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9048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2AA6A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2ADA6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B92C4A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42551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9C746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1CCE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436757154">
    <w:abstractNumId w:val="6"/>
  </w:num>
  <w:num w:numId="2" w16cid:durableId="578750478">
    <w:abstractNumId w:val="3"/>
  </w:num>
  <w:num w:numId="3" w16cid:durableId="1554078673">
    <w:abstractNumId w:val="2"/>
  </w:num>
  <w:num w:numId="4" w16cid:durableId="921841754">
    <w:abstractNumId w:val="0"/>
  </w:num>
  <w:num w:numId="5" w16cid:durableId="1618640191">
    <w:abstractNumId w:val="13"/>
  </w:num>
  <w:num w:numId="6" w16cid:durableId="763301015">
    <w:abstractNumId w:val="11"/>
  </w:num>
  <w:num w:numId="7" w16cid:durableId="1099450412">
    <w:abstractNumId w:val="5"/>
  </w:num>
  <w:num w:numId="8" w16cid:durableId="347098136">
    <w:abstractNumId w:val="7"/>
  </w:num>
  <w:num w:numId="9" w16cid:durableId="1869104362">
    <w:abstractNumId w:val="10"/>
  </w:num>
  <w:num w:numId="10" w16cid:durableId="66195009">
    <w:abstractNumId w:val="9"/>
  </w:num>
  <w:num w:numId="11" w16cid:durableId="964040769">
    <w:abstractNumId w:val="4"/>
  </w:num>
  <w:num w:numId="12" w16cid:durableId="163399258">
    <w:abstractNumId w:val="8"/>
  </w:num>
  <w:num w:numId="13" w16cid:durableId="1062170831">
    <w:abstractNumId w:val="1"/>
  </w:num>
  <w:num w:numId="14" w16cid:durableId="65106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25"/>
    <w:rsid w:val="006F766D"/>
    <w:rsid w:val="007D5125"/>
    <w:rsid w:val="00B84692"/>
    <w:rsid w:val="00E2398F"/>
    <w:rsid w:val="00E6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D563"/>
  <w15:chartTrackingRefBased/>
  <w15:docId w15:val="{2AFDB964-DAB3-433F-89FE-905E0E6F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125"/>
    <w:pPr>
      <w:spacing w:after="200" w:line="276" w:lineRule="auto"/>
    </w:pPr>
    <w:rPr>
      <w:rFonts w:eastAsiaTheme="minorEastAsia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D5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D5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7D51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D5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D51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D5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7D5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D5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D5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D51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D51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D51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D512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D512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D512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D512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D512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D512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D5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D5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D5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D5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D5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D512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D512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D512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D51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D512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D512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D5125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D5125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~WRL0001.tmp</Template>
  <TotalTime>11</TotalTime>
  <Pages>1</Pages>
  <Words>552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4</cp:revision>
  <dcterms:created xsi:type="dcterms:W3CDTF">2026-09-01T06:27:00Z</dcterms:created>
  <dcterms:modified xsi:type="dcterms:W3CDTF">2026-09-16T10:06:00Z</dcterms:modified>
</cp:coreProperties>
</file>